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XSpec="center" w:tblpY="2641"/>
        <w:tblW w:w="10293" w:type="dxa"/>
        <w:tblLook w:val="04A0" w:firstRow="1" w:lastRow="0" w:firstColumn="1" w:lastColumn="0" w:noHBand="0" w:noVBand="1"/>
      </w:tblPr>
      <w:tblGrid>
        <w:gridCol w:w="3657"/>
        <w:gridCol w:w="2967"/>
        <w:gridCol w:w="3669"/>
      </w:tblGrid>
      <w:tr w:rsidR="0031169C" w:rsidRPr="0092164C" w14:paraId="1D9C19E0" w14:textId="77777777" w:rsidTr="0031169C">
        <w:trPr>
          <w:trHeight w:val="706"/>
        </w:trPr>
        <w:tc>
          <w:tcPr>
            <w:tcW w:w="3657" w:type="dxa"/>
            <w:vAlign w:val="center"/>
          </w:tcPr>
          <w:p w14:paraId="46EB0A8D" w14:textId="77777777" w:rsidR="0031169C" w:rsidRPr="0092164C" w:rsidRDefault="0031169C" w:rsidP="0092164C">
            <w:pPr>
              <w:rPr>
                <w:b/>
              </w:rPr>
            </w:pPr>
            <w:r>
              <w:rPr>
                <w:b/>
              </w:rPr>
              <w:t>Spielgruppe Böllhoff-Haus e.V.</w:t>
            </w:r>
          </w:p>
        </w:tc>
        <w:tc>
          <w:tcPr>
            <w:tcW w:w="2967" w:type="dxa"/>
            <w:vAlign w:val="center"/>
          </w:tcPr>
          <w:p w14:paraId="42009BF0" w14:textId="77777777" w:rsidR="0031169C" w:rsidRPr="003A0F3A" w:rsidRDefault="0031169C" w:rsidP="0092164C">
            <w:pPr>
              <w:rPr>
                <w:b/>
              </w:rPr>
            </w:pPr>
            <w:r>
              <w:rPr>
                <w:b/>
              </w:rPr>
              <w:t>S</w:t>
            </w:r>
            <w:r w:rsidRPr="003A0F3A">
              <w:rPr>
                <w:b/>
              </w:rPr>
              <w:t>pielgruppe Die Stöpsel</w:t>
            </w:r>
          </w:p>
        </w:tc>
        <w:tc>
          <w:tcPr>
            <w:tcW w:w="3669" w:type="dxa"/>
            <w:vAlign w:val="center"/>
          </w:tcPr>
          <w:p w14:paraId="2C6B226D" w14:textId="77777777" w:rsidR="0031169C" w:rsidRPr="0092164C" w:rsidRDefault="0031169C" w:rsidP="0092164C">
            <w:pPr>
              <w:rPr>
                <w:b/>
              </w:rPr>
            </w:pPr>
            <w:r w:rsidRPr="003A0F3A">
              <w:rPr>
                <w:b/>
              </w:rPr>
              <w:t>Spielgruppe Ida Zwerge e.V.</w:t>
            </w:r>
          </w:p>
        </w:tc>
      </w:tr>
      <w:tr w:rsidR="0031169C" w14:paraId="67B33967" w14:textId="77777777" w:rsidTr="0031169C">
        <w:trPr>
          <w:trHeight w:val="838"/>
        </w:trPr>
        <w:tc>
          <w:tcPr>
            <w:tcW w:w="3657" w:type="dxa"/>
          </w:tcPr>
          <w:p w14:paraId="08995A3B" w14:textId="77777777" w:rsidR="0031169C" w:rsidRDefault="0031169C" w:rsidP="0092164C"/>
          <w:p w14:paraId="7E273138" w14:textId="77777777" w:rsidR="0031169C" w:rsidRDefault="0031169C" w:rsidP="0092164C">
            <w:r>
              <w:t>Schlossallee 12, 59597 Erwitte</w:t>
            </w:r>
          </w:p>
        </w:tc>
        <w:tc>
          <w:tcPr>
            <w:tcW w:w="2967" w:type="dxa"/>
          </w:tcPr>
          <w:p w14:paraId="40981C7E" w14:textId="77777777" w:rsidR="0031169C" w:rsidRDefault="0031169C" w:rsidP="0092164C"/>
          <w:p w14:paraId="2689DE06" w14:textId="77777777" w:rsidR="0031169C" w:rsidRDefault="0031169C" w:rsidP="0092164C">
            <w:r>
              <w:t>Kirchstr. 9, 59590 Geseke</w:t>
            </w:r>
          </w:p>
        </w:tc>
        <w:tc>
          <w:tcPr>
            <w:tcW w:w="3669" w:type="dxa"/>
          </w:tcPr>
          <w:p w14:paraId="12175444" w14:textId="77777777" w:rsidR="0031169C" w:rsidRDefault="0031169C" w:rsidP="0092164C"/>
          <w:p w14:paraId="24085E24" w14:textId="77777777" w:rsidR="0031169C" w:rsidRDefault="0031169C" w:rsidP="0092164C">
            <w:r>
              <w:t xml:space="preserve">Im </w:t>
            </w:r>
            <w:proofErr w:type="spellStart"/>
            <w:r>
              <w:t>Löttenkamp</w:t>
            </w:r>
            <w:proofErr w:type="spellEnd"/>
            <w:r>
              <w:t xml:space="preserve"> 18, 59510 Lippetal</w:t>
            </w:r>
          </w:p>
        </w:tc>
      </w:tr>
      <w:tr w:rsidR="0031169C" w14:paraId="2278C5CF" w14:textId="77777777" w:rsidTr="0031169C">
        <w:trPr>
          <w:trHeight w:val="708"/>
        </w:trPr>
        <w:tc>
          <w:tcPr>
            <w:tcW w:w="3657" w:type="dxa"/>
          </w:tcPr>
          <w:p w14:paraId="61AE02AD" w14:textId="77777777" w:rsidR="0031169C" w:rsidRDefault="0031169C" w:rsidP="0092164C"/>
          <w:p w14:paraId="6BA99404" w14:textId="77777777" w:rsidR="0031169C" w:rsidRDefault="0031169C" w:rsidP="0092164C">
            <w:r w:rsidRPr="003A0F3A">
              <w:t>spielgruppe.boellhoffhaus@web.de</w:t>
            </w:r>
          </w:p>
        </w:tc>
        <w:tc>
          <w:tcPr>
            <w:tcW w:w="2967" w:type="dxa"/>
            <w:vAlign w:val="center"/>
          </w:tcPr>
          <w:p w14:paraId="63A0503E" w14:textId="77777777" w:rsidR="0031169C" w:rsidRDefault="0031169C" w:rsidP="0092164C">
            <w:r w:rsidRPr="003A0F3A">
              <w:t>diestoepsel@yahoo.de</w:t>
            </w:r>
          </w:p>
        </w:tc>
        <w:tc>
          <w:tcPr>
            <w:tcW w:w="3669" w:type="dxa"/>
            <w:vAlign w:val="center"/>
          </w:tcPr>
          <w:p w14:paraId="18333EDB" w14:textId="77777777" w:rsidR="0031169C" w:rsidRPr="003A0F3A" w:rsidRDefault="0031169C" w:rsidP="0092164C">
            <w:hyperlink r:id="rId7" w:history="1">
              <w:r w:rsidRPr="003A0F3A">
                <w:t>Ida-Zwerge@gmx.de</w:t>
              </w:r>
            </w:hyperlink>
          </w:p>
        </w:tc>
      </w:tr>
      <w:tr w:rsidR="0031169C" w14:paraId="3751F6F1" w14:textId="77777777" w:rsidTr="0031169C">
        <w:tc>
          <w:tcPr>
            <w:tcW w:w="3657" w:type="dxa"/>
            <w:vAlign w:val="bottom"/>
          </w:tcPr>
          <w:p w14:paraId="0E494CC0" w14:textId="77777777" w:rsidR="0031169C" w:rsidRDefault="0031169C" w:rsidP="0092164C">
            <w:r w:rsidRPr="003A0F3A">
              <w:t>0171 2720789 (Anmeldung)</w:t>
            </w:r>
          </w:p>
          <w:p w14:paraId="2D121E38" w14:textId="77777777" w:rsidR="0031169C" w:rsidRDefault="0031169C" w:rsidP="0092164C"/>
          <w:p w14:paraId="2B1E143A" w14:textId="77777777" w:rsidR="0031169C" w:rsidRPr="003A0F3A" w:rsidRDefault="0031169C" w:rsidP="0092164C">
            <w:r w:rsidRPr="003A0F3A">
              <w:t>02943 870259 (Einrichtung)</w:t>
            </w:r>
          </w:p>
        </w:tc>
        <w:tc>
          <w:tcPr>
            <w:tcW w:w="2967" w:type="dxa"/>
            <w:vAlign w:val="center"/>
          </w:tcPr>
          <w:p w14:paraId="3BFAAC4B" w14:textId="77777777" w:rsidR="0031169C" w:rsidRPr="003A0F3A" w:rsidRDefault="0031169C" w:rsidP="0092164C">
            <w:r w:rsidRPr="00C951C0">
              <w:t>0171 8978006</w:t>
            </w:r>
          </w:p>
        </w:tc>
        <w:tc>
          <w:tcPr>
            <w:tcW w:w="3669" w:type="dxa"/>
          </w:tcPr>
          <w:p w14:paraId="1AB08E11" w14:textId="77777777" w:rsidR="0031169C" w:rsidRDefault="0031169C" w:rsidP="0092164C"/>
          <w:p w14:paraId="0246ED55" w14:textId="77777777" w:rsidR="0031169C" w:rsidRDefault="0031169C" w:rsidP="0092164C">
            <w:r w:rsidRPr="003A0F3A">
              <w:t>0171 6878245</w:t>
            </w:r>
          </w:p>
        </w:tc>
      </w:tr>
      <w:tr w:rsidR="0031169C" w14:paraId="6BD6E198" w14:textId="77777777" w:rsidTr="0031169C">
        <w:trPr>
          <w:trHeight w:val="790"/>
        </w:trPr>
        <w:tc>
          <w:tcPr>
            <w:tcW w:w="3657" w:type="dxa"/>
          </w:tcPr>
          <w:p w14:paraId="5E7B3DF0" w14:textId="77777777" w:rsidR="0031169C" w:rsidRDefault="0031169C" w:rsidP="0092164C"/>
          <w:p w14:paraId="3903F77B" w14:textId="77777777" w:rsidR="0031169C" w:rsidRDefault="0031169C" w:rsidP="0092164C">
            <w:r w:rsidRPr="003A0F3A">
              <w:t xml:space="preserve">Christina </w:t>
            </w:r>
            <w:proofErr w:type="spellStart"/>
            <w:r w:rsidRPr="003A0F3A">
              <w:t>Theyssen</w:t>
            </w:r>
            <w:proofErr w:type="spellEnd"/>
          </w:p>
        </w:tc>
        <w:tc>
          <w:tcPr>
            <w:tcW w:w="2967" w:type="dxa"/>
          </w:tcPr>
          <w:p w14:paraId="6839F49C" w14:textId="77777777" w:rsidR="0031169C" w:rsidRDefault="0031169C" w:rsidP="0092164C"/>
          <w:p w14:paraId="1269F717" w14:textId="77777777" w:rsidR="0031169C" w:rsidRDefault="0031169C" w:rsidP="0092164C">
            <w:r w:rsidRPr="003A0F3A">
              <w:t>Stephanie Pieper</w:t>
            </w:r>
          </w:p>
        </w:tc>
        <w:tc>
          <w:tcPr>
            <w:tcW w:w="3669" w:type="dxa"/>
          </w:tcPr>
          <w:p w14:paraId="0638EED9" w14:textId="77777777" w:rsidR="0031169C" w:rsidRDefault="0031169C" w:rsidP="0092164C"/>
          <w:p w14:paraId="512FA4DE" w14:textId="77777777" w:rsidR="0031169C" w:rsidRDefault="0031169C" w:rsidP="0092164C">
            <w:r w:rsidRPr="003A0F3A">
              <w:t>Melanie Scalise</w:t>
            </w:r>
          </w:p>
        </w:tc>
      </w:tr>
      <w:tr w:rsidR="0031169C" w14:paraId="6AA8D7E2" w14:textId="77777777" w:rsidTr="0031169C">
        <w:trPr>
          <w:trHeight w:val="1817"/>
        </w:trPr>
        <w:tc>
          <w:tcPr>
            <w:tcW w:w="3657" w:type="dxa"/>
            <w:vAlign w:val="bottom"/>
          </w:tcPr>
          <w:p w14:paraId="2D9965B4" w14:textId="77777777" w:rsidR="0031169C" w:rsidRDefault="0031169C" w:rsidP="0092164C">
            <w:r w:rsidRPr="003A0F3A">
              <w:t xml:space="preserve">2-Tages-Gruppe: </w:t>
            </w:r>
          </w:p>
          <w:p w14:paraId="70DF6A01" w14:textId="77777777" w:rsidR="0031169C" w:rsidRDefault="0031169C" w:rsidP="0092164C">
            <w:r w:rsidRPr="003A0F3A">
              <w:t xml:space="preserve">Dienstag + Donnerstag: </w:t>
            </w:r>
          </w:p>
          <w:p w14:paraId="45F28A5F" w14:textId="77777777" w:rsidR="0031169C" w:rsidRDefault="0031169C" w:rsidP="0092164C">
            <w:r w:rsidRPr="003A0F3A">
              <w:t>8:30 bis 11:30 Uhr</w:t>
            </w:r>
          </w:p>
          <w:p w14:paraId="72F70158" w14:textId="77777777" w:rsidR="0031169C" w:rsidRDefault="0031169C" w:rsidP="0092164C"/>
          <w:p w14:paraId="60AF3A5F" w14:textId="40B9EADC" w:rsidR="0031169C" w:rsidRPr="003A0F3A" w:rsidRDefault="0031169C" w:rsidP="0092164C"/>
        </w:tc>
        <w:tc>
          <w:tcPr>
            <w:tcW w:w="2967" w:type="dxa"/>
            <w:vAlign w:val="center"/>
          </w:tcPr>
          <w:p w14:paraId="3D5F2BF3" w14:textId="77777777" w:rsidR="0031169C" w:rsidRDefault="0031169C" w:rsidP="0092164C">
            <w:r w:rsidRPr="003A0F3A">
              <w:t xml:space="preserve">Montag - Freitag: </w:t>
            </w:r>
          </w:p>
          <w:p w14:paraId="0725D02A" w14:textId="77777777" w:rsidR="0031169C" w:rsidRPr="003A0F3A" w:rsidRDefault="0031169C" w:rsidP="0092164C">
            <w:r w:rsidRPr="003A0F3A">
              <w:t>08:15 Uhr bis</w:t>
            </w:r>
            <w:r>
              <w:t xml:space="preserve"> </w:t>
            </w:r>
            <w:r w:rsidRPr="003A0F3A">
              <w:t>12:15 Uhr</w:t>
            </w:r>
          </w:p>
        </w:tc>
        <w:tc>
          <w:tcPr>
            <w:tcW w:w="3669" w:type="dxa"/>
            <w:vAlign w:val="center"/>
          </w:tcPr>
          <w:p w14:paraId="50AF884A" w14:textId="77777777" w:rsidR="0031169C" w:rsidRDefault="0031169C" w:rsidP="0092164C">
            <w:r w:rsidRPr="003A0F3A">
              <w:t>Dienstag + Mittwoch + Donnerstag: 08.30 bis 11.30 Uhr</w:t>
            </w:r>
          </w:p>
        </w:tc>
      </w:tr>
    </w:tbl>
    <w:p w14:paraId="6A6EF3E8" w14:textId="77777777" w:rsidR="00B21155" w:rsidRDefault="00B21155" w:rsidP="00507D43"/>
    <w:p w14:paraId="3D900052" w14:textId="77777777" w:rsidR="00456332" w:rsidRDefault="00456332" w:rsidP="00507D43"/>
    <w:p w14:paraId="586918FD" w14:textId="77777777" w:rsidR="0092164C" w:rsidRDefault="0092164C" w:rsidP="00507D43"/>
    <w:sectPr w:rsidR="0092164C" w:rsidSect="0092164C">
      <w:headerReference w:type="first" r:id="rId8"/>
      <w:footerReference w:type="first" r:id="rId9"/>
      <w:type w:val="continuous"/>
      <w:pgSz w:w="16840" w:h="11907" w:orient="landscape" w:code="9"/>
      <w:pgMar w:top="1418" w:right="2381" w:bottom="1418" w:left="2552" w:header="851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990D2" w14:textId="77777777" w:rsidR="0092164C" w:rsidRDefault="0092164C">
      <w:r>
        <w:separator/>
      </w:r>
    </w:p>
  </w:endnote>
  <w:endnote w:type="continuationSeparator" w:id="0">
    <w:p w14:paraId="29ED3C20" w14:textId="77777777" w:rsidR="0092164C" w:rsidRDefault="0092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0DBE" w14:textId="77777777" w:rsidR="009F0FD5" w:rsidRDefault="005213F5" w:rsidP="005213F5">
    <w:pPr>
      <w:pStyle w:val="Fuzeile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E76EA1" wp14:editId="788C07B4">
          <wp:simplePos x="0" y="0"/>
          <wp:positionH relativeFrom="column">
            <wp:posOffset>1898059</wp:posOffset>
          </wp:positionH>
          <wp:positionV relativeFrom="paragraph">
            <wp:posOffset>-417180</wp:posOffset>
          </wp:positionV>
          <wp:extent cx="1967647" cy="57960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üdwestfalenlogo als 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647" cy="57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FA6CF" w14:textId="77777777" w:rsidR="0092164C" w:rsidRDefault="0092164C">
      <w:r>
        <w:separator/>
      </w:r>
    </w:p>
  </w:footnote>
  <w:footnote w:type="continuationSeparator" w:id="0">
    <w:p w14:paraId="4AE8B5E4" w14:textId="77777777" w:rsidR="0092164C" w:rsidRDefault="009216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DC4F" w14:textId="77777777" w:rsidR="005D799E" w:rsidRDefault="00CA2E72">
    <w:pPr>
      <w:pStyle w:val="Kopfzeile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93FAEE9" wp14:editId="7B260053">
          <wp:simplePos x="0" y="0"/>
          <wp:positionH relativeFrom="column">
            <wp:posOffset>2421890</wp:posOffset>
          </wp:positionH>
          <wp:positionV relativeFrom="paragraph">
            <wp:posOffset>-437808</wp:posOffset>
          </wp:positionV>
          <wp:extent cx="915035" cy="1049655"/>
          <wp:effectExtent l="0" t="0" r="0" b="0"/>
          <wp:wrapNone/>
          <wp:docPr id="38" name="Bild 38" descr="S2-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S2-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5035" cy="1049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2047"/>
    <w:multiLevelType w:val="multilevel"/>
    <w:tmpl w:val="34AC39DC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499804907">
    <w:abstractNumId w:val="0"/>
  </w:num>
  <w:num w:numId="2" w16cid:durableId="1662806704">
    <w:abstractNumId w:val="0"/>
  </w:num>
  <w:num w:numId="3" w16cid:durableId="146801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81"/>
  <w:drawingGridVerticalSpacing w:val="6"/>
  <w:displayHorizontalDrawingGridEvery w:val="3"/>
  <w:displayVerticalDrawingGridEvery w:val="0"/>
  <w:doNotUseMarginsForDrawingGridOrigin/>
  <w:drawingGridHorizontalOrigin w:val="4536"/>
  <w:drawingGridVerticalOrigin w:val="141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64C"/>
    <w:rsid w:val="000D0231"/>
    <w:rsid w:val="00166F48"/>
    <w:rsid w:val="0018602C"/>
    <w:rsid w:val="001B6BE5"/>
    <w:rsid w:val="00295BA9"/>
    <w:rsid w:val="00300C90"/>
    <w:rsid w:val="0031169C"/>
    <w:rsid w:val="00456332"/>
    <w:rsid w:val="005029B3"/>
    <w:rsid w:val="00507D43"/>
    <w:rsid w:val="005213F5"/>
    <w:rsid w:val="005437CF"/>
    <w:rsid w:val="005D799E"/>
    <w:rsid w:val="00821B4D"/>
    <w:rsid w:val="00870679"/>
    <w:rsid w:val="0092164C"/>
    <w:rsid w:val="0093090F"/>
    <w:rsid w:val="009F0FD5"/>
    <w:rsid w:val="00A1180A"/>
    <w:rsid w:val="00A4671B"/>
    <w:rsid w:val="00A557DD"/>
    <w:rsid w:val="00AD1C96"/>
    <w:rsid w:val="00AE7BC7"/>
    <w:rsid w:val="00B21155"/>
    <w:rsid w:val="00B34B2E"/>
    <w:rsid w:val="00B41203"/>
    <w:rsid w:val="00B92AC5"/>
    <w:rsid w:val="00C05E6F"/>
    <w:rsid w:val="00C51935"/>
    <w:rsid w:val="00C93B42"/>
    <w:rsid w:val="00C951C0"/>
    <w:rsid w:val="00CA2DA5"/>
    <w:rsid w:val="00CA2E72"/>
    <w:rsid w:val="00E13B6F"/>
    <w:rsid w:val="00E20E39"/>
    <w:rsid w:val="00F4608D"/>
    <w:rsid w:val="00FF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4A230A9"/>
  <w15:docId w15:val="{9FFDED3F-0B8F-4AD6-B8FE-7994FE62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D0231"/>
    <w:rPr>
      <w:rFonts w:ascii="Arial" w:hAnsi="Arial" w:cs="Arial"/>
      <w:sz w:val="22"/>
      <w:szCs w:val="24"/>
    </w:rPr>
  </w:style>
  <w:style w:type="paragraph" w:styleId="berschrift1">
    <w:name w:val="heading 1"/>
    <w:basedOn w:val="Standard"/>
    <w:next w:val="Standard"/>
    <w:qFormat/>
    <w:rsid w:val="000D0231"/>
    <w:pPr>
      <w:keepNext/>
      <w:spacing w:before="240" w:after="60"/>
      <w:outlineLvl w:val="0"/>
    </w:pPr>
    <w:rPr>
      <w:b/>
      <w:bCs/>
      <w:color w:val="0070C0"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D0231"/>
    <w:pPr>
      <w:keepNext/>
      <w:spacing w:before="240" w:after="60"/>
      <w:outlineLvl w:val="1"/>
    </w:pPr>
    <w:rPr>
      <w:b/>
      <w:bCs/>
      <w:i/>
      <w:i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rsti">
    <w:name w:val="Hörsti"/>
    <w:basedOn w:val="berschrift1"/>
    <w:rsid w:val="000D0231"/>
  </w:style>
  <w:style w:type="paragraph" w:styleId="Verzeichnis2">
    <w:name w:val="toc 2"/>
    <w:basedOn w:val="Standard"/>
    <w:next w:val="Standard"/>
    <w:autoRedefine/>
    <w:semiHidden/>
    <w:rsid w:val="000D0231"/>
    <w:pPr>
      <w:spacing w:line="360" w:lineRule="auto"/>
      <w:ind w:left="284"/>
    </w:pPr>
    <w:rPr>
      <w:szCs w:val="28"/>
    </w:rPr>
  </w:style>
  <w:style w:type="paragraph" w:styleId="Verzeichnis1">
    <w:name w:val="toc 1"/>
    <w:basedOn w:val="Standard"/>
    <w:next w:val="Standard"/>
    <w:autoRedefine/>
    <w:uiPriority w:val="39"/>
    <w:rsid w:val="000D0231"/>
    <w:pPr>
      <w:spacing w:line="480" w:lineRule="auto"/>
    </w:pPr>
    <w:rPr>
      <w:b/>
      <w:bCs/>
      <w:color w:val="0070C0"/>
      <w:szCs w:val="28"/>
    </w:rPr>
  </w:style>
  <w:style w:type="paragraph" w:styleId="Kopfzeile">
    <w:name w:val="header"/>
    <w:basedOn w:val="Standard"/>
    <w:rsid w:val="000D023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D0231"/>
    <w:pPr>
      <w:tabs>
        <w:tab w:val="center" w:pos="4536"/>
        <w:tab w:val="right" w:pos="9072"/>
      </w:tabs>
    </w:pPr>
  </w:style>
  <w:style w:type="character" w:customStyle="1" w:styleId="berschrift2Zchn">
    <w:name w:val="Überschrift 2 Zchn"/>
    <w:link w:val="berschrift2"/>
    <w:semiHidden/>
    <w:rsid w:val="000D0231"/>
    <w:rPr>
      <w:rFonts w:ascii="Arial" w:eastAsia="Times New Roman" w:hAnsi="Arial" w:cs="Times New Roman"/>
      <w:b/>
      <w:bCs/>
      <w:i/>
      <w:iCs/>
      <w:sz w:val="24"/>
      <w:szCs w:val="28"/>
    </w:rPr>
  </w:style>
  <w:style w:type="character" w:styleId="Hyperlink">
    <w:name w:val="Hyperlink"/>
    <w:uiPriority w:val="99"/>
    <w:unhideWhenUsed/>
    <w:rsid w:val="000D0231"/>
    <w:rPr>
      <w:color w:val="0000FF"/>
      <w:u w:val="single"/>
    </w:rPr>
  </w:style>
  <w:style w:type="table" w:styleId="Tabellenraster">
    <w:name w:val="Table Grid"/>
    <w:basedOn w:val="NormaleTabelle"/>
    <w:rsid w:val="000D0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uiPriority w:val="21"/>
    <w:qFormat/>
    <w:rsid w:val="000D0231"/>
    <w:rPr>
      <w:b/>
      <w:bCs/>
      <w:i/>
      <w:iCs/>
      <w:color w:val="4F81BD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D0231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prechblasentext">
    <w:name w:val="Balloon Text"/>
    <w:basedOn w:val="Standard"/>
    <w:link w:val="SprechblasentextZchn"/>
    <w:rsid w:val="005213F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21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da-Zwerge@gmx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a2morai\Temp\14\fc41a99c-6ff1-46f2-aea8-6e26640c4b68.dot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fc41a99c-6ff1-46f2-aea8-6e26640c4b68.dotm</Template>
  <TotalTime>0</TotalTime>
  <Pages>1</Pages>
  <Words>67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>Kreis Soest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Morawitz Iris</dc:creator>
  <cp:keywords>
  </cp:keywords>
  <cp:lastModifiedBy>Schrewe Marion</cp:lastModifiedBy>
  <cp:revision>2</cp:revision>
  <cp:lastPrinted>2013-07-23T09:22:00Z</cp:lastPrinted>
  <dcterms:created xsi:type="dcterms:W3CDTF">2026-08-06T09:10:00Z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_Kopf">
    <vt:lpwstr>N</vt:lpwstr>
  </property>
  <property fmtid="{D5CDD505-2E9C-101B-9397-08002B2CF9AE}" pid="3" name="e_Vorlage">
    <vt:lpwstr>J</vt:lpwstr>
  </property>
  <property fmtid="{D5CDD505-2E9C-101B-9397-08002B2CF9AE}" pid="4" name="KopfIsIn">
    <vt:lpwstr>N</vt:lpwstr>
  </property>
  <property fmtid="{D5CDD505-2E9C-101B-9397-08002B2CF9AE}" pid="5" name="e_Serie">
    <vt:lpwstr>N</vt:lpwstr>
  </property>
  <property fmtid="{D5CDD505-2E9C-101B-9397-08002B2CF9AE}" pid="6" name="HeadSheet">
    <vt:lpwstr>x</vt:lpwstr>
  </property>
  <property fmtid="{D5CDD505-2E9C-101B-9397-08002B2CF9AE}" pid="7" name="HeadSheetfile">
    <vt:lpwstr>x</vt:lpwstr>
  </property>
  <property fmtid="{D5CDD505-2E9C-101B-9397-08002B2CF9AE}" pid="8" name="Addressfile">
    <vt:lpwstr>x</vt:lpwstr>
  </property>
  <property fmtid="{D5CDD505-2E9C-101B-9397-08002B2CF9AE}" pid="9" name="IstProdeaVorlage">
    <vt:lpwstr>N</vt:lpwstr>
  </property>
  <property fmtid="{D5CDD505-2E9C-101B-9397-08002B2CF9AE}" pid="10" name="Kopfbogenname">
    <vt:lpwstr>x</vt:lpwstr>
  </property>
  <property fmtid="{D5CDD505-2E9C-101B-9397-08002B2CF9AE}" pid="11" name="PSBName">
    <vt:lpwstr>Morawitz</vt:lpwstr>
  </property>
  <property fmtid="{D5CDD505-2E9C-101B-9397-08002B2CF9AE}" pid="12" name="PSBVName">
    <vt:lpwstr>Iris</vt:lpwstr>
  </property>
  <property fmtid="{D5CDD505-2E9C-101B-9397-08002B2CF9AE}" pid="13" name="PSBAnrede">
    <vt:lpwstr>Frau</vt:lpwstr>
  </property>
  <property fmtid="{D5CDD505-2E9C-101B-9397-08002B2CF9AE}" pid="14" name="PSBTitel">
    <vt:lpwstr>
    </vt:lpwstr>
  </property>
  <property fmtid="{D5CDD505-2E9C-101B-9397-08002B2CF9AE}" pid="15" name="PSBAuskunft">
    <vt:lpwstr>Frau Morawitz</vt:lpwstr>
  </property>
  <property fmtid="{D5CDD505-2E9C-101B-9397-08002B2CF9AE}" pid="16" name="PSBemail">
    <vt:lpwstr>Iris.Morawitz@Kreis-Soesst.de</vt:lpwstr>
  </property>
  <property fmtid="{D5CDD505-2E9C-101B-9397-08002B2CF9AE}" pid="17" name="PSBZimmer">
    <vt:lpwstr>E 017</vt:lpwstr>
  </property>
  <property fmtid="{D5CDD505-2E9C-101B-9397-08002B2CF9AE}" pid="18" name="PSBVorwUndTel">
    <vt:lpwstr>02921 3289</vt:lpwstr>
  </property>
  <property fmtid="{D5CDD505-2E9C-101B-9397-08002B2CF9AE}" pid="19" name="PSBAuskunftAmt">
    <vt:lpwstr>Jugend und Familie
/crlfFrühkindliche Bildung und Betreuung</vt:lpwstr>
  </property>
  <property fmtid="{D5CDD505-2E9C-101B-9397-08002B2CF9AE}" pid="20" name="PSBTel">
    <vt:lpwstr>3289</vt:lpwstr>
  </property>
  <property fmtid="{D5CDD505-2E9C-101B-9397-08002B2CF9AE}" pid="21" name="PSBFax">
    <vt:lpwstr>3473</vt:lpwstr>
  </property>
  <property fmtid="{D5CDD505-2E9C-101B-9397-08002B2CF9AE}" pid="22" name="PSBOrt">
    <vt:lpwstr>Soest</vt:lpwstr>
  </property>
  <property fmtid="{D5CDD505-2E9C-101B-9397-08002B2CF9AE}" pid="23" name="PSBPLZ">
    <vt:lpwstr>59494.0</vt:lpwstr>
  </property>
  <property fmtid="{D5CDD505-2E9C-101B-9397-08002B2CF9AE}" pid="24" name="PSBPostf">
    <vt:lpwstr>1752.0</vt:lpwstr>
  </property>
  <property fmtid="{D5CDD505-2E9C-101B-9397-08002B2CF9AE}" pid="25" name="PSBPostfPLZ">
    <vt:lpwstr>59491.0</vt:lpwstr>
  </property>
  <property fmtid="{D5CDD505-2E9C-101B-9397-08002B2CF9AE}" pid="26" name="PSBStr">
    <vt:lpwstr>Hoher Weg 1 - 3</vt:lpwstr>
  </property>
  <property fmtid="{D5CDD505-2E9C-101B-9397-08002B2CF9AE}" pid="27" name="PSBStandardAZ">
    <vt:lpwstr>51.05.0753-</vt:lpwstr>
  </property>
  <property fmtid="{D5CDD505-2E9C-101B-9397-08002B2CF9AE}" pid="28" name="PSBOrgaKurz">
    <vt:lpwstr>Verwaltung</vt:lpwstr>
  </property>
  <property fmtid="{D5CDD505-2E9C-101B-9397-08002B2CF9AE}" pid="29" name="PUName">
    <vt:lpwstr>Morawitz</vt:lpwstr>
  </property>
  <property fmtid="{D5CDD505-2E9C-101B-9397-08002B2CF9AE}" pid="30" name="PUVName">
    <vt:lpwstr>Iris</vt:lpwstr>
  </property>
  <property fmtid="{D5CDD505-2E9C-101B-9397-08002B2CF9AE}" pid="31" name="PUAnrede">
    <vt:lpwstr>Frau</vt:lpwstr>
  </property>
  <property fmtid="{D5CDD505-2E9C-101B-9397-08002B2CF9AE}" pid="32" name="PUTitel">
    <vt:lpwstr>
    </vt:lpwstr>
  </property>
  <property fmtid="{D5CDD505-2E9C-101B-9397-08002B2CF9AE}" pid="33" name="PeDatum">
    <vt:lpwstr>26.10.2022</vt:lpwstr>
  </property>
  <property fmtid="{D5CDD505-2E9C-101B-9397-08002B2CF9AE}" pid="34" name="PPAnredeZ">
    <vt:lpwstr>,</vt:lpwstr>
  </property>
  <property fmtid="{D5CDD505-2E9C-101B-9397-08002B2CF9AE}" pid="35" name="PPAnrede">
    <vt:lpwstr>
    </vt:lpwstr>
  </property>
</Properties>
</file>